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5BD14" w14:textId="66DF0FEE" w:rsidR="001C66AD" w:rsidRDefault="001C66AD" w:rsidP="00714F58"/>
    <w:p w14:paraId="55889F7F" w14:textId="77777777" w:rsidR="00714F58" w:rsidRPr="00714F58" w:rsidRDefault="00714F58" w:rsidP="00714F58"/>
    <w:p w14:paraId="56734C66" w14:textId="77777777" w:rsidR="00714F58" w:rsidRPr="00714F58" w:rsidRDefault="00714F58" w:rsidP="00714F58"/>
    <w:p w14:paraId="56411B6A" w14:textId="77777777" w:rsidR="00714F58" w:rsidRPr="00714F58" w:rsidRDefault="00714F58" w:rsidP="00714F58"/>
    <w:p w14:paraId="765B1909" w14:textId="77777777" w:rsidR="000475AD" w:rsidRDefault="000475AD" w:rsidP="000475AD"/>
    <w:p w14:paraId="1FDC67CE" w14:textId="77777777" w:rsidR="000475AD" w:rsidRDefault="000475AD" w:rsidP="000475AD">
      <w:r>
        <w:t>Biography: Catherine Simmons</w:t>
      </w:r>
    </w:p>
    <w:p w14:paraId="65871549" w14:textId="77777777" w:rsidR="000475AD" w:rsidRDefault="000475AD" w:rsidP="000475AD"/>
    <w:p w14:paraId="0A488E5B" w14:textId="64CDD79E" w:rsidR="000475AD" w:rsidRDefault="000475AD" w:rsidP="000475AD">
      <w:r>
        <w:t xml:space="preserve">Catherine is a public accountant with over 35 years of experience in both corporate, public and non-profit accounting.  She </w:t>
      </w:r>
      <w:r>
        <w:t>has been</w:t>
      </w:r>
      <w:r>
        <w:t xml:space="preserve"> the owner of CSR Business Services, LLC an income tax and bookkeeping service for over 25 years. Catherine was the senior accountant for Ameritex Yarn in Burlington, NC, Director of Accounting for NC A&amp;T University Foundation, Inc. and Association Director of Business and Finance for NC A&amp;T State University Athletics Department.  </w:t>
      </w:r>
    </w:p>
    <w:p w14:paraId="1C89DDB3" w14:textId="77777777" w:rsidR="000475AD" w:rsidRDefault="000475AD" w:rsidP="000475AD"/>
    <w:p w14:paraId="700AEF0C" w14:textId="77777777" w:rsidR="000475AD" w:rsidRDefault="000475AD" w:rsidP="000475AD">
      <w:r>
        <w:t>Catherine earned her BS degree in Accounting from NC A&amp;T State University in 1994. She completed 15 graduate hours in Management Information Systems at North Carolina A&amp;T State University. She completed her MBA in 2011 from Strayer University, with a concentration in management.</w:t>
      </w:r>
    </w:p>
    <w:p w14:paraId="6E818316" w14:textId="77777777" w:rsidR="000475AD" w:rsidRDefault="000475AD" w:rsidP="000475AD"/>
    <w:p w14:paraId="798EDA33" w14:textId="77777777" w:rsidR="000475AD" w:rsidRDefault="000475AD" w:rsidP="000475AD">
      <w:r>
        <w:t xml:space="preserve">She served as the Business Manager for the National Alumni Association (NAA) for NC A&amp;T State University.  Catherine was NAA treasurer from 2009-2013.  She was the financial secretary for the National Aggie Club from 1996-2005. Catherine served as the treasurer for the Alpha Kappa Alpha – Beta Iota Omega Chapter 2015-2016 and 2022-2023. Catherine was a member of the Fiscal Integrity Committee for Athletic in 2001. Catherine  served on the Steward Board at her church from 2016-2021. Currently, serves as the treasurer for the Alpha Kappa Alpha – Beta Iota Omega Chapter.  </w:t>
      </w:r>
    </w:p>
    <w:p w14:paraId="7855D66D" w14:textId="77777777" w:rsidR="000475AD" w:rsidRDefault="000475AD" w:rsidP="000475AD"/>
    <w:p w14:paraId="10101633" w14:textId="77777777" w:rsidR="000475AD" w:rsidRDefault="000475AD" w:rsidP="000475AD">
      <w:r>
        <w:t xml:space="preserve">Memberships include: </w:t>
      </w:r>
    </w:p>
    <w:p w14:paraId="54306D15" w14:textId="77777777" w:rsidR="000475AD" w:rsidRDefault="000475AD" w:rsidP="000475AD">
      <w:pPr>
        <w:pStyle w:val="ListParagraph"/>
        <w:numPr>
          <w:ilvl w:val="0"/>
          <w:numId w:val="30"/>
        </w:numPr>
        <w:spacing w:after="0" w:line="240" w:lineRule="auto"/>
      </w:pPr>
      <w:r>
        <w:t>Member of the Alpha Kappa Alpha Sorority, Inc. – 2/23/1997</w:t>
      </w:r>
    </w:p>
    <w:p w14:paraId="60D58E33" w14:textId="77777777" w:rsidR="000475AD" w:rsidRDefault="000475AD" w:rsidP="000475AD">
      <w:pPr>
        <w:pStyle w:val="ListParagraph"/>
        <w:numPr>
          <w:ilvl w:val="0"/>
          <w:numId w:val="30"/>
        </w:numPr>
        <w:spacing w:after="0" w:line="240" w:lineRule="auto"/>
      </w:pPr>
      <w:r>
        <w:t>Life-time member of the Gate City Alumni Chapter, since 8/18/2009</w:t>
      </w:r>
    </w:p>
    <w:p w14:paraId="7BBD36FB" w14:textId="77777777" w:rsidR="000475AD" w:rsidRDefault="000475AD" w:rsidP="000475AD">
      <w:pPr>
        <w:pStyle w:val="ListParagraph"/>
        <w:numPr>
          <w:ilvl w:val="0"/>
          <w:numId w:val="30"/>
        </w:numPr>
        <w:spacing w:after="0" w:line="240" w:lineRule="auto"/>
      </w:pPr>
      <w:r>
        <w:t>Member of the Golden Key International Honor Society since 2/29/2012</w:t>
      </w:r>
    </w:p>
    <w:p w14:paraId="24F33013" w14:textId="77777777" w:rsidR="000475AD" w:rsidRDefault="000475AD" w:rsidP="000475AD">
      <w:pPr>
        <w:pStyle w:val="ListParagraph"/>
        <w:numPr>
          <w:ilvl w:val="0"/>
          <w:numId w:val="30"/>
        </w:numPr>
        <w:spacing w:after="0" w:line="240" w:lineRule="auto"/>
      </w:pPr>
      <w:r>
        <w:t>Member of Alpha Chi National Honor Society – 2/22/12 DC Gamma Chapter</w:t>
      </w:r>
    </w:p>
    <w:p w14:paraId="20880A2B" w14:textId="77777777" w:rsidR="000475AD" w:rsidRDefault="000475AD" w:rsidP="000475AD">
      <w:pPr>
        <w:pStyle w:val="ListParagraph"/>
        <w:numPr>
          <w:ilvl w:val="0"/>
          <w:numId w:val="30"/>
        </w:numPr>
        <w:spacing w:after="0" w:line="240" w:lineRule="auto"/>
      </w:pPr>
      <w:r>
        <w:t>Alpha Chi National College Honor Society – 7/15/2011</w:t>
      </w:r>
    </w:p>
    <w:p w14:paraId="1DFACF1E" w14:textId="77777777" w:rsidR="000475AD" w:rsidRDefault="000475AD" w:rsidP="000475AD">
      <w:pPr>
        <w:pStyle w:val="ListParagraph"/>
        <w:numPr>
          <w:ilvl w:val="0"/>
          <w:numId w:val="30"/>
        </w:numPr>
        <w:spacing w:after="0" w:line="240" w:lineRule="auto"/>
      </w:pPr>
      <w:r>
        <w:t>Greensboro Children’s Museum – 8/1/2022 (2</w:t>
      </w:r>
      <w:r>
        <w:rPr>
          <w:vertAlign w:val="superscript"/>
        </w:rPr>
        <w:t>nd</w:t>
      </w:r>
      <w:r>
        <w:t>. Year)</w:t>
      </w:r>
    </w:p>
    <w:p w14:paraId="39E86DEB" w14:textId="77777777" w:rsidR="000475AD" w:rsidRDefault="000475AD" w:rsidP="000475AD">
      <w:pPr>
        <w:pStyle w:val="ListParagraph"/>
        <w:numPr>
          <w:ilvl w:val="0"/>
          <w:numId w:val="30"/>
        </w:numPr>
        <w:spacing w:after="0" w:line="240" w:lineRule="auto"/>
      </w:pPr>
      <w:r>
        <w:t>Greensboro Science Center – 7/1/2022 (2</w:t>
      </w:r>
      <w:r>
        <w:rPr>
          <w:vertAlign w:val="superscript"/>
        </w:rPr>
        <w:t>nd</w:t>
      </w:r>
      <w:r>
        <w:t>. Year)</w:t>
      </w:r>
    </w:p>
    <w:p w14:paraId="24CD96CE" w14:textId="77777777" w:rsidR="000475AD" w:rsidRDefault="000475AD" w:rsidP="000475AD"/>
    <w:p w14:paraId="7E1F2CC8" w14:textId="77777777" w:rsidR="000475AD" w:rsidRDefault="000475AD" w:rsidP="000475AD">
      <w:r>
        <w:t>Workshops and Training includes:</w:t>
      </w:r>
    </w:p>
    <w:p w14:paraId="0D05ED98" w14:textId="77777777" w:rsidR="000475AD" w:rsidRDefault="000475AD" w:rsidP="000475AD">
      <w:pPr>
        <w:pStyle w:val="ListParagraph"/>
        <w:numPr>
          <w:ilvl w:val="0"/>
          <w:numId w:val="30"/>
        </w:numPr>
        <w:spacing w:after="0" w:line="240" w:lineRule="auto"/>
      </w:pPr>
      <w:r>
        <w:t xml:space="preserve">Proposal Writing Workshop – UNC Charlotte </w:t>
      </w:r>
      <w:proofErr w:type="gramStart"/>
      <w:r>
        <w:t>3/24/1994</w:t>
      </w:r>
      <w:proofErr w:type="gramEnd"/>
    </w:p>
    <w:p w14:paraId="37789A4A" w14:textId="77777777" w:rsidR="000475AD" w:rsidRDefault="000475AD" w:rsidP="000475AD">
      <w:pPr>
        <w:pStyle w:val="ListParagraph"/>
        <w:numPr>
          <w:ilvl w:val="0"/>
          <w:numId w:val="30"/>
        </w:numPr>
        <w:spacing w:after="0" w:line="240" w:lineRule="auto"/>
      </w:pPr>
      <w:r>
        <w:t>Strategies for Proposal Writing – UNC Charlotte 3/25/1994</w:t>
      </w:r>
    </w:p>
    <w:p w14:paraId="28C3D9F5" w14:textId="77777777" w:rsidR="000475AD" w:rsidRDefault="000475AD" w:rsidP="000475AD">
      <w:pPr>
        <w:pStyle w:val="ListParagraph"/>
        <w:numPr>
          <w:ilvl w:val="0"/>
          <w:numId w:val="30"/>
        </w:numPr>
        <w:spacing w:after="0" w:line="240" w:lineRule="auto"/>
      </w:pPr>
      <w:r>
        <w:t>Church Management and Tax Seminar – 2/6/2014</w:t>
      </w:r>
    </w:p>
    <w:p w14:paraId="7C8D5402" w14:textId="77777777" w:rsidR="000475AD" w:rsidRDefault="000475AD" w:rsidP="000475AD">
      <w:pPr>
        <w:pStyle w:val="ListParagraph"/>
        <w:numPr>
          <w:ilvl w:val="0"/>
          <w:numId w:val="30"/>
        </w:numPr>
        <w:spacing w:after="0" w:line="240" w:lineRule="auto"/>
      </w:pPr>
      <w:r>
        <w:t>Certification of Completion: Equal Employment Opportunity Institute: Level 1; a seminar for managers and supervisors: September 21-22, 2011</w:t>
      </w:r>
    </w:p>
    <w:p w14:paraId="54DCBFEB" w14:textId="77777777" w:rsidR="000475AD" w:rsidRDefault="000475AD" w:rsidP="000475AD">
      <w:pPr>
        <w:pStyle w:val="ListParagraph"/>
        <w:numPr>
          <w:ilvl w:val="0"/>
          <w:numId w:val="30"/>
        </w:numPr>
        <w:spacing w:after="0" w:line="240" w:lineRule="auto"/>
      </w:pPr>
      <w:r>
        <w:t xml:space="preserve">NC State University: Advanced Tax Schools – December 11-12, 2013 - 16 hrs. </w:t>
      </w:r>
    </w:p>
    <w:p w14:paraId="33BB897E" w14:textId="77777777" w:rsidR="000475AD" w:rsidRDefault="000475AD" w:rsidP="000475AD">
      <w:pPr>
        <w:pStyle w:val="ListParagraph"/>
        <w:numPr>
          <w:ilvl w:val="0"/>
          <w:numId w:val="30"/>
        </w:numPr>
        <w:spacing w:after="0" w:line="240" w:lineRule="auto"/>
      </w:pPr>
      <w:r>
        <w:t>Certification of Achievement: Performance Appraisal Training 4/19/2006</w:t>
      </w:r>
    </w:p>
    <w:p w14:paraId="3C966890" w14:textId="77777777" w:rsidR="000475AD" w:rsidRDefault="000475AD" w:rsidP="000475AD">
      <w:pPr>
        <w:pStyle w:val="ListParagraph"/>
        <w:numPr>
          <w:ilvl w:val="0"/>
          <w:numId w:val="30"/>
        </w:numPr>
        <w:spacing w:after="0" w:line="240" w:lineRule="auto"/>
      </w:pPr>
      <w:r>
        <w:lastRenderedPageBreak/>
        <w:t>CPE Credit Certification: Profession Ethics and Conduct - May 16, 2006 - 2 hours</w:t>
      </w:r>
    </w:p>
    <w:p w14:paraId="71362238" w14:textId="77777777" w:rsidR="000475AD" w:rsidRDefault="000475AD" w:rsidP="000475AD">
      <w:pPr>
        <w:pStyle w:val="ListParagraph"/>
        <w:numPr>
          <w:ilvl w:val="0"/>
          <w:numId w:val="30"/>
        </w:numPr>
        <w:spacing w:after="0" w:line="240" w:lineRule="auto"/>
      </w:pPr>
      <w:r>
        <w:t>Advanced Education Secretarial Seminar – Appalachian State University – November 15, 1991</w:t>
      </w:r>
    </w:p>
    <w:p w14:paraId="44CBAA3E" w14:textId="77777777" w:rsidR="000475AD" w:rsidRDefault="000475AD" w:rsidP="000475AD"/>
    <w:p w14:paraId="544ED594" w14:textId="77777777" w:rsidR="000475AD" w:rsidRDefault="000475AD" w:rsidP="000475AD"/>
    <w:p w14:paraId="6F646C6C" w14:textId="77777777" w:rsidR="000475AD" w:rsidRDefault="000475AD" w:rsidP="000475AD">
      <w:r>
        <w:t>Committees:</w:t>
      </w:r>
    </w:p>
    <w:p w14:paraId="7AA06D62" w14:textId="77777777" w:rsidR="000475AD" w:rsidRDefault="000475AD" w:rsidP="000475AD">
      <w:r>
        <w:t>1991 Aggie Coca-Cola Homecoming Golf and Tennis Tournament</w:t>
      </w:r>
    </w:p>
    <w:p w14:paraId="77913612" w14:textId="77777777" w:rsidR="000475AD" w:rsidRDefault="000475AD" w:rsidP="000475AD">
      <w:r>
        <w:t>NC A&amp;T State University Athletics Financial Committee</w:t>
      </w:r>
    </w:p>
    <w:p w14:paraId="18D438EB" w14:textId="77777777" w:rsidR="000475AD" w:rsidRDefault="000475AD" w:rsidP="000475AD">
      <w:r>
        <w:t>Trinity Lake Homeowners’ Association Finance Committee</w:t>
      </w:r>
    </w:p>
    <w:p w14:paraId="209843E6" w14:textId="77777777" w:rsidR="000475AD" w:rsidRDefault="000475AD" w:rsidP="000475AD">
      <w:r>
        <w:t>Beta Iota Omega Sorority, Inc. Finance Committee Chair</w:t>
      </w:r>
    </w:p>
    <w:p w14:paraId="0C718EB2" w14:textId="77777777" w:rsidR="000475AD" w:rsidRDefault="000475AD" w:rsidP="000475AD"/>
    <w:p w14:paraId="7B7C08B8" w14:textId="77777777" w:rsidR="000475AD" w:rsidRDefault="000475AD" w:rsidP="000475AD"/>
    <w:p w14:paraId="606774AD" w14:textId="77777777" w:rsidR="000475AD" w:rsidRDefault="000475AD" w:rsidP="000475AD">
      <w:r>
        <w:t>Recognitions:</w:t>
      </w:r>
    </w:p>
    <w:p w14:paraId="7BF3F82C" w14:textId="77777777" w:rsidR="000475AD" w:rsidRDefault="000475AD" w:rsidP="000475AD">
      <w:pPr>
        <w:pStyle w:val="ListParagraph"/>
        <w:numPr>
          <w:ilvl w:val="0"/>
          <w:numId w:val="31"/>
        </w:numPr>
        <w:spacing w:after="0" w:line="240" w:lineRule="auto"/>
      </w:pPr>
      <w:r>
        <w:t>Received the Howard C. Barnhill distinguished service award, May 2017, from North Carolina A&amp;T State University.</w:t>
      </w:r>
    </w:p>
    <w:p w14:paraId="59849C54" w14:textId="77777777" w:rsidR="000475AD" w:rsidRDefault="000475AD" w:rsidP="000475AD">
      <w:pPr>
        <w:pStyle w:val="ListParagraph"/>
        <w:numPr>
          <w:ilvl w:val="0"/>
          <w:numId w:val="31"/>
        </w:numPr>
        <w:spacing w:after="0" w:line="240" w:lineRule="auto"/>
      </w:pPr>
      <w:proofErr w:type="gramStart"/>
      <w:r>
        <w:t>Masters</w:t>
      </w:r>
      <w:proofErr w:type="gramEnd"/>
      <w:r>
        <w:t xml:space="preserve"> Superior Achievement Award – May 12, 2010, from Strayer University</w:t>
      </w:r>
    </w:p>
    <w:p w14:paraId="4F6E3588" w14:textId="77777777" w:rsidR="000475AD" w:rsidRDefault="000475AD" w:rsidP="000475AD">
      <w:pPr>
        <w:pStyle w:val="ListParagraph"/>
        <w:numPr>
          <w:ilvl w:val="0"/>
          <w:numId w:val="32"/>
        </w:numPr>
        <w:spacing w:after="0" w:line="240" w:lineRule="auto"/>
      </w:pPr>
      <w:r>
        <w:t>North Carolina A&amp;T State University – Academic Achievement – March 18, 1987</w:t>
      </w:r>
    </w:p>
    <w:p w14:paraId="52087547" w14:textId="77777777" w:rsidR="000475AD" w:rsidRDefault="000475AD" w:rsidP="000475AD">
      <w:pPr>
        <w:pStyle w:val="ListParagraph"/>
        <w:numPr>
          <w:ilvl w:val="0"/>
          <w:numId w:val="32"/>
        </w:numPr>
        <w:spacing w:after="0" w:line="240" w:lineRule="auto"/>
      </w:pPr>
      <w:r>
        <w:t>Alamance County - Volunteers for People – 1983</w:t>
      </w:r>
    </w:p>
    <w:p w14:paraId="2987FA96" w14:textId="77777777" w:rsidR="000475AD" w:rsidRDefault="000475AD" w:rsidP="000475AD">
      <w:pPr>
        <w:pStyle w:val="ListParagraph"/>
        <w:numPr>
          <w:ilvl w:val="0"/>
          <w:numId w:val="32"/>
        </w:numPr>
        <w:spacing w:after="0" w:line="240" w:lineRule="auto"/>
      </w:pPr>
      <w:r>
        <w:t xml:space="preserve">Appalachian State University – Education Secretaries Advanced Seminar, Level II – November 13-15, 1991 </w:t>
      </w:r>
    </w:p>
    <w:p w14:paraId="2671732A" w14:textId="77777777" w:rsidR="00714F58" w:rsidRPr="00714F58" w:rsidRDefault="00714F58" w:rsidP="00714F58"/>
    <w:p w14:paraId="013C0948" w14:textId="77777777" w:rsidR="00714F58" w:rsidRPr="00714F58" w:rsidRDefault="00714F58" w:rsidP="00714F58"/>
    <w:p w14:paraId="7284C131" w14:textId="77777777" w:rsidR="00714F58" w:rsidRPr="00714F58" w:rsidRDefault="00714F58" w:rsidP="00714F58"/>
    <w:p w14:paraId="619E4018" w14:textId="77777777" w:rsidR="00714F58" w:rsidRPr="00714F58" w:rsidRDefault="00714F58" w:rsidP="00714F58"/>
    <w:p w14:paraId="1B5CCB90" w14:textId="77777777" w:rsidR="00714F58" w:rsidRPr="00714F58" w:rsidRDefault="00714F58" w:rsidP="00714F58"/>
    <w:p w14:paraId="0355BD5B" w14:textId="77777777" w:rsidR="00714F58" w:rsidRPr="00714F58" w:rsidRDefault="00714F58" w:rsidP="00714F58"/>
    <w:p w14:paraId="4A5F5BCB" w14:textId="77777777" w:rsidR="00714F58" w:rsidRPr="00714F58" w:rsidRDefault="00714F58" w:rsidP="00714F58"/>
    <w:p w14:paraId="18BED24B" w14:textId="77777777" w:rsidR="00714F58" w:rsidRPr="00714F58" w:rsidRDefault="00714F58" w:rsidP="00714F58"/>
    <w:p w14:paraId="7E57715E" w14:textId="77777777" w:rsidR="00714F58" w:rsidRPr="00714F58" w:rsidRDefault="00714F58" w:rsidP="00714F58"/>
    <w:p w14:paraId="0602AB36" w14:textId="77777777" w:rsidR="00714F58" w:rsidRPr="00714F58" w:rsidRDefault="00714F58" w:rsidP="00714F58"/>
    <w:p w14:paraId="4A710AE9" w14:textId="77777777" w:rsidR="00714F58" w:rsidRPr="00714F58" w:rsidRDefault="00714F58" w:rsidP="00714F58"/>
    <w:p w14:paraId="71A89E37" w14:textId="77777777" w:rsidR="00714F58" w:rsidRPr="00714F58" w:rsidRDefault="00714F58" w:rsidP="00714F58"/>
    <w:p w14:paraId="30FE9F61" w14:textId="77777777" w:rsidR="00714F58" w:rsidRPr="00714F58" w:rsidRDefault="00714F58" w:rsidP="00714F58"/>
    <w:p w14:paraId="181CA949" w14:textId="77777777" w:rsidR="00714F58" w:rsidRPr="00714F58" w:rsidRDefault="00714F58" w:rsidP="00714F58"/>
    <w:p w14:paraId="269989C5" w14:textId="77777777" w:rsidR="00714F58" w:rsidRPr="00714F58" w:rsidRDefault="00714F58" w:rsidP="00714F58"/>
    <w:p w14:paraId="2329FD02" w14:textId="77777777" w:rsidR="00714F58" w:rsidRDefault="00714F58" w:rsidP="00714F58"/>
    <w:p w14:paraId="3D2C2EF1" w14:textId="77777777" w:rsidR="00714F58" w:rsidRPr="00714F58" w:rsidRDefault="00714F58" w:rsidP="00714F58">
      <w:pPr>
        <w:jc w:val="right"/>
      </w:pPr>
    </w:p>
    <w:sectPr w:rsidR="00714F58" w:rsidRPr="00714F58" w:rsidSect="00C33F26">
      <w:headerReference w:type="first" r:id="rId10"/>
      <w:footerReference w:type="first" r:id="rId11"/>
      <w:pgSz w:w="12240" w:h="15840" w:code="1"/>
      <w:pgMar w:top="1800" w:right="2160" w:bottom="1440" w:left="1440" w:header="720" w:footer="152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1C89B" w14:textId="77777777" w:rsidR="00FA5D2C" w:rsidRDefault="00FA5D2C" w:rsidP="001C66AD">
      <w:r>
        <w:separator/>
      </w:r>
    </w:p>
  </w:endnote>
  <w:endnote w:type="continuationSeparator" w:id="0">
    <w:p w14:paraId="430918FE" w14:textId="77777777" w:rsidR="00FA5D2C" w:rsidRDefault="00FA5D2C" w:rsidP="001C6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C709347-121F-4A3A-9D14-0A1A25539A2B}"/>
    <w:embedBold r:id="rId2" w:fontKey="{63EE748F-ACDC-4444-86D2-908ECD44CEDD}"/>
  </w:font>
  <w:font w:name="Corbel">
    <w:panose1 w:val="020B0503020204020204"/>
    <w:charset w:val="00"/>
    <w:family w:val="swiss"/>
    <w:pitch w:val="variable"/>
    <w:sig w:usb0="A00002EF" w:usb1="4000A44B" w:usb2="00000000" w:usb3="00000000" w:csb0="0000019F" w:csb1="00000000"/>
    <w:embedRegular r:id="rId3" w:fontKey="{FFF845F5-D4BC-4551-A566-4E80DB63E133}"/>
  </w:font>
  <w:font w:name="Candara">
    <w:panose1 w:val="020E0502030303020204"/>
    <w:charset w:val="00"/>
    <w:family w:val="swiss"/>
    <w:pitch w:val="variable"/>
    <w:sig w:usb0="A00002EF" w:usb1="4000A44B" w:usb2="00000000" w:usb3="00000000" w:csb0="0000019F" w:csb1="00000000"/>
    <w:embedRegular r:id="rId4" w:fontKey="{6F8DD41B-89C8-4FB7-9D40-C87A9D82631A}"/>
    <w:embedBold r:id="rId5" w:fontKey="{1EF3FE9B-C248-4C21-951F-6106657144E0}"/>
    <w:embedItalic r:id="rId6" w:fontKey="{C8967648-D225-4FB9-A962-112728D10EDC}"/>
  </w:font>
  <w:font w:name="Copperplate Gothic Bold">
    <w:panose1 w:val="020E0705020206020404"/>
    <w:charset w:val="00"/>
    <w:family w:val="swiss"/>
    <w:pitch w:val="variable"/>
    <w:sig w:usb0="00000003" w:usb1="00000000" w:usb2="00000000" w:usb3="00000000" w:csb0="00000001" w:csb1="00000000"/>
    <w:embedRegular r:id="rId7" w:fontKey="{9C7102B8-1F3F-4630-A2BD-6B138A18A0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5051" w14:textId="2502ABFE" w:rsidR="00907545" w:rsidRDefault="00907545" w:rsidP="00AE0CD0">
    <w:pPr>
      <w:pStyle w:val="Footer"/>
    </w:pPr>
    <w:r w:rsidRPr="00C33F26">
      <w:rPr>
        <w:noProof/>
        <w:position w:val="-6"/>
      </w:rPr>
      <mc:AlternateContent>
        <mc:Choice Requires="wpg">
          <w:drawing>
            <wp:anchor distT="0" distB="0" distL="114300" distR="114300" simplePos="0" relativeHeight="251694080" behindDoc="1" locked="0" layoutInCell="1" allowOverlap="1" wp14:anchorId="2FE1F69A" wp14:editId="0ABE3802">
              <wp:simplePos x="0" y="0"/>
              <wp:positionH relativeFrom="page">
                <wp:align>left</wp:align>
              </wp:positionH>
              <wp:positionV relativeFrom="paragraph">
                <wp:posOffset>-11007</wp:posOffset>
              </wp:positionV>
              <wp:extent cx="7793038" cy="484188"/>
              <wp:effectExtent l="0" t="0" r="0" b="0"/>
              <wp:wrapNone/>
              <wp:docPr id="17" name="Group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7793038" cy="484188"/>
                        <a:chOff x="0" y="0"/>
                        <a:chExt cx="4909" cy="305"/>
                      </a:xfrm>
                    </wpg:grpSpPr>
                    <wps:wsp>
                      <wps:cNvPr id="18"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0B321B26" id="Group 221" o:spid="_x0000_s1026" alt="&quot;&quot;" style="position:absolute;margin-left:0;margin-top:-.85pt;width:613.65pt;height:38.15pt;z-index:-251622400;mso-position-horizontal:left;mso-position-horizontal-relative:page;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">
              <v:shape id="Freeform 222" o:spid="_x0000_s1027" style="position:absolute;left:4110;top:104;width:799;height:201;visibility:visible;mso-wrap-style:square;v-text-anchor:top" coordsize="7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" path="m693,l586,,,,,201r586,l693,201,799,101,693,xe" fillcolor="#cbd1d1 [3208]"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" path="m4341,l,,,194r4341,l4341,r,xe" fillcolor="#44546a [3215]"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" path="m265,196l,305,,108,265,r,196l265,196r,xe" fillcolor="#ffc000 [3207]"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" path="m701,l586,,,,,201r586,l701,201,807,101,701,xe" fillcolor="#44546a [3215]" stroked="f">
                <v:path arrowok="t" o:connecttype="custom" o:connectlocs="701,0;586,0;0,0;0,201;586,201;701,201;807,101;701,0" o:connectangles="0,0,0,0,0,0,0,0"/>
              </v:shape>
              <w10:wrap anchorx="page"/>
            </v:group>
          </w:pict>
        </mc:Fallback>
      </mc:AlternateContent>
    </w:r>
    <w:r w:rsidRPr="00C33F26">
      <w:rPr>
        <w:noProof/>
        <w:position w:val="-4"/>
      </w:rPr>
      <w:drawing>
        <wp:inline distT="0" distB="0" distL="0" distR="0" wp14:anchorId="331208FF" wp14:editId="55EFF362">
          <wp:extent cx="154356" cy="154356"/>
          <wp:effectExtent l="0" t="0" r="0" b="0"/>
          <wp:docPr id="23" name="Graphic 14">
            <a:extLst xmlns:a="http://schemas.openxmlformats.org/drawingml/2006/main">
              <a:ext uri="{FF2B5EF4-FFF2-40B4-BE49-F238E27FC236}">
                <a16:creationId xmlns:a16="http://schemas.microsoft.com/office/drawing/2014/main" id="{76FDB639-AD08-4CC6-BD4B-99A6CA2A61A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Receiver">
                    <a:extLst>
                      <a:ext uri="{FF2B5EF4-FFF2-40B4-BE49-F238E27FC236}">
                        <a16:creationId xmlns:a16="http://schemas.microsoft.com/office/drawing/2014/main" id="{76FDB639-AD08-4CC6-BD4B-99A6CA2A61A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4356" cy="154356"/>
                  </a:xfrm>
                  <a:prstGeom prst="rect">
                    <a:avLst/>
                  </a:prstGeom>
                </pic:spPr>
              </pic:pic>
            </a:graphicData>
          </a:graphic>
        </wp:inline>
      </w:drawing>
    </w:r>
    <w:r w:rsidR="005B3E7A">
      <w:t>336.392.6266</w:t>
    </w:r>
    <w:r w:rsidR="00242B87">
      <w:t xml:space="preserve">                                           </w:t>
    </w:r>
    <w:r w:rsidRPr="00C33F26">
      <w:rPr>
        <w:noProof/>
        <w:position w:val="-4"/>
      </w:rPr>
      <w:drawing>
        <wp:inline distT="0" distB="0" distL="0" distR="0" wp14:anchorId="7158D1C9" wp14:editId="77750E64">
          <wp:extent cx="134857" cy="134857"/>
          <wp:effectExtent l="0" t="0" r="0" b="0"/>
          <wp:docPr id="24" name="Graphic 24">
            <a:extLst xmlns:a="http://schemas.openxmlformats.org/drawingml/2006/main">
              <a:ext uri="{FF2B5EF4-FFF2-40B4-BE49-F238E27FC236}">
                <a16:creationId xmlns:a16="http://schemas.microsoft.com/office/drawing/2014/main" id="{57D9B459-4451-45D8-A47A-B33AC742B42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Email">
                    <a:extLst>
                      <a:ext uri="{FF2B5EF4-FFF2-40B4-BE49-F238E27FC236}">
                        <a16:creationId xmlns:a16="http://schemas.microsoft.com/office/drawing/2014/main" id="{57D9B459-4451-45D8-A47A-B33AC742B42E}"/>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4857" cy="134857"/>
                  </a:xfrm>
                  <a:prstGeom prst="rect">
                    <a:avLst/>
                  </a:prstGeom>
                </pic:spPr>
              </pic:pic>
            </a:graphicData>
          </a:graphic>
        </wp:inline>
      </w:drawing>
    </w:r>
    <w:r>
      <w:t xml:space="preserve">  </w:t>
    </w:r>
    <w:r w:rsidR="00714F58">
      <w:t>catherinesimmons@CSRBusinessServices.onmicrosoft.com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9DBD7" w14:textId="77777777" w:rsidR="00FA5D2C" w:rsidRDefault="00FA5D2C" w:rsidP="001C66AD">
      <w:r>
        <w:separator/>
      </w:r>
    </w:p>
  </w:footnote>
  <w:footnote w:type="continuationSeparator" w:id="0">
    <w:p w14:paraId="0F51E4B8" w14:textId="77777777" w:rsidR="00FA5D2C" w:rsidRDefault="00FA5D2C" w:rsidP="001C6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42EE" w14:textId="2DB44D36" w:rsidR="00907545" w:rsidRPr="005B3E7A" w:rsidRDefault="00714F58">
    <w:pPr>
      <w:pStyle w:val="Header"/>
      <w:rPr>
        <w:color w:val="D9D9D9" w:themeColor="background1" w:themeShade="D9"/>
      </w:rPr>
    </w:pPr>
    <w:r>
      <w:drawing>
        <wp:anchor distT="0" distB="0" distL="114300" distR="114300" simplePos="0" relativeHeight="251695104" behindDoc="0" locked="0" layoutInCell="1" allowOverlap="1" wp14:anchorId="7902E6C8" wp14:editId="1457E638">
          <wp:simplePos x="0" y="0"/>
          <wp:positionH relativeFrom="margin">
            <wp:posOffset>177800</wp:posOffset>
          </wp:positionH>
          <wp:positionV relativeFrom="paragraph">
            <wp:posOffset>-457200</wp:posOffset>
          </wp:positionV>
          <wp:extent cx="1473200" cy="1473200"/>
          <wp:effectExtent l="0" t="0" r="0" b="0"/>
          <wp:wrapTight wrapText="bothSides">
            <wp:wrapPolygon edited="0">
              <wp:start x="1117" y="0"/>
              <wp:lineTo x="0" y="559"/>
              <wp:lineTo x="0" y="20948"/>
              <wp:lineTo x="1117" y="21228"/>
              <wp:lineTo x="20110" y="21228"/>
              <wp:lineTo x="21228" y="20948"/>
              <wp:lineTo x="21228" y="559"/>
              <wp:lineTo x="20110" y="0"/>
              <wp:lineTo x="1117" y="0"/>
            </wp:wrapPolygon>
          </wp:wrapTight>
          <wp:docPr id="227237671"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37671" name="Picture 1" descr="A logo for a company&#10;&#10;Description automatically generated"/>
                  <pic:cNvPicPr/>
                </pic:nvPicPr>
                <pic:blipFill>
                  <a:blip r:embed="rId1">
                    <a:alphaModFix/>
                    <a:extLst>
                      <a:ext uri="{28A0092B-C50C-407E-A947-70E740481C1C}">
                        <a14:useLocalDpi xmlns:a14="http://schemas.microsoft.com/office/drawing/2010/main" val="0"/>
                      </a:ext>
                    </a:extLst>
                  </a:blip>
                  <a:stretch>
                    <a:fillRect/>
                  </a:stretch>
                </pic:blipFill>
                <pic:spPr>
                  <a:xfrm>
                    <a:off x="0" y="0"/>
                    <a:ext cx="1473200" cy="1473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83824">
      <mc:AlternateContent>
        <mc:Choice Requires="wpg">
          <w:drawing>
            <wp:anchor distT="0" distB="0" distL="114300" distR="114300" simplePos="0" relativeHeight="251692032" behindDoc="0" locked="0" layoutInCell="1" allowOverlap="1" wp14:anchorId="7F97C63D" wp14:editId="17E9B9EA">
              <wp:simplePos x="0" y="0"/>
              <wp:positionH relativeFrom="column">
                <wp:posOffset>-387475</wp:posOffset>
              </wp:positionH>
              <wp:positionV relativeFrom="paragraph">
                <wp:posOffset>-797376</wp:posOffset>
              </wp:positionV>
              <wp:extent cx="2749028" cy="2391253"/>
              <wp:effectExtent l="0" t="0" r="0" b="9525"/>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49028" cy="2391253"/>
                        <a:chOff x="411163" y="-161"/>
                        <a:chExt cx="1849" cy="1608"/>
                      </a:xfrm>
                    </wpg:grpSpPr>
                    <wps:wsp>
                      <wps:cNvPr id="14" name="Freeform 213"/>
                      <wps:cNvSpPr>
                        <a:spLocks/>
                      </wps:cNvSpPr>
                      <wps:spPr bwMode="auto">
                        <a:xfrm>
                          <a:off x="411163" y="48"/>
                          <a:ext cx="1832" cy="1399"/>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rgbClr val="36DE8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214"/>
                      <wps:cNvSpPr>
                        <a:spLocks/>
                      </wps:cNvSpPr>
                      <wps:spPr bwMode="auto">
                        <a:xfrm>
                          <a:off x="411163" y="-161"/>
                          <a:ext cx="1849" cy="1436"/>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rgbClr val="F1F5C3"/>
                        </a:solidFill>
                        <a:ln w="9525">
                          <a:noFill/>
                          <a:round/>
                          <a:headEnd/>
                          <a:tailEnd/>
                        </a:ln>
                      </wps:spPr>
                      <wps:txbx>
                        <w:txbxContent>
                          <w:p w14:paraId="0A92431E" w14:textId="3964BFF7" w:rsidR="005B3E7A" w:rsidRDefault="005B3E7A" w:rsidP="005B3E7A">
                            <w:pPr>
                              <w:jc w:val="cente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F97C63D" id="Group 13" o:spid="_x0000_s1026" alt="&quot;&quot;" style="position:absolute;margin-left:-30.5pt;margin-top:-62.8pt;width:216.45pt;height:188.3pt;z-index:251692032;mso-width-relative:margin;mso-height-relative:margin" coordorigin="411163,-161" coordsize="1849,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">
              <o:lock v:ext="edit" aspectratio="t"/>
              <v:shape id="Freeform 213" o:spid="_x0000_s1027" style="position:absolute;left:411163;top:48;width:1832;height:1399;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" path="m,l,1110r553,362l1108,1110,1108,,,xe" fillcolor="#36de86" stroked="f">
                <v:path arrowok="t" o:connecttype="custom" o:connectlocs="0,0;0,1055;914,1399;1832,1055;1832,0;0,0" o:connectangles="0,0,0,0,0,0"/>
              </v:shape>
              <v:shape id="Freeform 214" o:spid="_x0000_s1028" style="position:absolute;left:411163;top:-161;width:1849;height:1436;visibility:visible;mso-wrap-style:square;v-text-anchor:top" coordsize="1108,1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" adj="-11796480,,5400" path="m,l,1109r553,363l1108,1109,1108,,,xe" fillcolor="#f1f5c3" stroked="f">
                <v:stroke joinstyle="round"/>
                <v:formulas/>
                <v:path arrowok="t" o:connecttype="custom" o:connectlocs="0,0;0,1082;923,1436;1849,1082;1849,0;0,0" o:connectangles="0,0,0,0,0,0" textboxrect="0,0,1108,1472"/>
                <v:textbox>
                  <w:txbxContent>
                    <w:p w14:paraId="0A92431E" w14:textId="3964BFF7" w:rsidR="005B3E7A" w:rsidRDefault="005B3E7A" w:rsidP="005B3E7A">
                      <w:pPr>
                        <w:jc w:val="center"/>
                      </w:pPr>
                    </w:p>
                  </w:txbxContent>
                </v:textbox>
              </v:shape>
            </v:group>
          </w:pict>
        </mc:Fallback>
      </mc:AlternateContent>
    </w:r>
    <w:r w:rsidR="005B3E7A" w:rsidRPr="00DE6AE4">
      <w:drawing>
        <wp:anchor distT="0" distB="0" distL="114300" distR="114300" simplePos="0" relativeHeight="251689984" behindDoc="0" locked="0" layoutInCell="1" allowOverlap="1" wp14:anchorId="5FEA2201" wp14:editId="48D8CA7B">
          <wp:simplePos x="0" y="0"/>
          <wp:positionH relativeFrom="column">
            <wp:posOffset>-1047750</wp:posOffset>
          </wp:positionH>
          <wp:positionV relativeFrom="paragraph">
            <wp:posOffset>-457200</wp:posOffset>
          </wp:positionV>
          <wp:extent cx="8302625" cy="1784350"/>
          <wp:effectExtent l="0" t="0" r="0" b="6350"/>
          <wp:wrapNone/>
          <wp:docPr id="16" name="Picture 3">
            <a:extLst xmlns:a="http://schemas.openxmlformats.org/drawingml/2006/main">
              <a:ext uri="{FF2B5EF4-FFF2-40B4-BE49-F238E27FC236}">
                <a16:creationId xmlns:a16="http://schemas.microsoft.com/office/drawing/2014/main" id="{E94E12D8-4414-4930-8497-889D66466FE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4E12D8-4414-4930-8497-889D66466FEE}"/>
                      </a:ext>
                    </a:extLst>
                  </pic:cNvPr>
                  <pic:cNvPicPr>
                    <a:picLocks noChangeAspect="1"/>
                  </pic:cNvPicPr>
                </pic:nvPicPr>
                <pic:blipFill rotWithShape="1">
                  <a:blip r:embed="rId2">
                    <a:grayscl/>
                    <a:extLst>
                      <a:ext uri="{BEBA8EAE-BF5A-486C-A8C5-ECC9F3942E4B}">
                        <a14:imgProps xmlns:a14="http://schemas.microsoft.com/office/drawing/2010/main">
                          <a14:imgLayer r:embed="rId3">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1784350"/>
                  </a:xfrm>
                  <a:prstGeom prst="rect">
                    <a:avLst/>
                  </a:prstGeom>
                </pic:spPr>
              </pic:pic>
            </a:graphicData>
          </a:graphic>
          <wp14:sizeRelH relativeFrom="page">
            <wp14:pctWidth>0</wp14:pctWidth>
          </wp14:sizeRelH>
          <wp14:sizeRelV relativeFrom="page">
            <wp14:pctHeight>0</wp14:pctHeight>
          </wp14:sizeRelV>
        </wp:anchor>
      </w:drawing>
    </w:r>
    <w:r w:rsidR="00907545">
      <mc:AlternateContent>
        <mc:Choice Requires="wps">
          <w:drawing>
            <wp:anchor distT="0" distB="0" distL="114300" distR="114300" simplePos="0" relativeHeight="251691008" behindDoc="0" locked="0" layoutInCell="1" allowOverlap="1" wp14:anchorId="68908276" wp14:editId="7D9534B5">
              <wp:simplePos x="0" y="0"/>
              <wp:positionH relativeFrom="column">
                <wp:posOffset>-1032264</wp:posOffset>
              </wp:positionH>
              <wp:positionV relativeFrom="paragraph">
                <wp:posOffset>-456565</wp:posOffset>
              </wp:positionV>
              <wp:extent cx="7870190" cy="1795145"/>
              <wp:effectExtent l="0" t="0" r="0" b="0"/>
              <wp:wrapNone/>
              <wp:docPr id="11"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rgbClr val="002060">
                          <a:alpha val="48000"/>
                        </a:srgb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30032B0C" id="Freeform 218" o:spid="_x0000_s1026" alt="&quot;&quot;" style="position:absolute;margin-left:-81.3pt;margin-top:-35.95pt;width:619.7pt;height:141.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" path="m,l,10000,10000,462,10432,,,xe" fillcolor="#002060" stroked="f">
              <v:fill opacity="31354f"/>
              <v:path arrowok="t" o:connecttype="custom" o:connectlocs="0,0;0,1795145;7544277,82936;7870190,0;0,0" o:connectangles="0,0,0,0,0"/>
            </v:shape>
          </w:pict>
        </mc:Fallback>
      </mc:AlternateContent>
    </w:r>
    <w:r w:rsidR="00907545">
      <mc:AlternateContent>
        <mc:Choice Requires="wps">
          <w:drawing>
            <wp:anchor distT="0" distB="0" distL="114300" distR="114300" simplePos="0" relativeHeight="251688960" behindDoc="0" locked="0" layoutInCell="1" allowOverlap="1" wp14:anchorId="46ED73C2" wp14:editId="504D75A7">
              <wp:simplePos x="0" y="0"/>
              <wp:positionH relativeFrom="column">
                <wp:posOffset>-914400</wp:posOffset>
              </wp:positionH>
              <wp:positionV relativeFrom="paragraph">
                <wp:posOffset>-457200</wp:posOffset>
              </wp:positionV>
              <wp:extent cx="7791450" cy="1854200"/>
              <wp:effectExtent l="0" t="0" r="6350" b="0"/>
              <wp:wrapNone/>
              <wp:docPr id="12"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6FB9FD9F" id="Freeform 218" o:spid="_x0000_s1026" alt="&quot;&quot;" style="position:absolute;margin-left:-1in;margin-top:-36pt;width:613.5pt;height:146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" path="m,l,1168,4908,54r,-54l,xe" fillcolor="#cbd1d1 [3208]" stroked="f">
              <v:path arrowok="t" o:connecttype="custom" o:connectlocs="0,0;0,1854200;7791450,85725;7791450,0;0,0"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6366A12"/>
    <w:multiLevelType w:val="hybridMultilevel"/>
    <w:tmpl w:val="BC905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12382A"/>
    <w:multiLevelType w:val="hybridMultilevel"/>
    <w:tmpl w:val="37B0C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42915DC"/>
    <w:multiLevelType w:val="hybridMultilevel"/>
    <w:tmpl w:val="980CA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B8E4CED"/>
    <w:multiLevelType w:val="hybridMultilevel"/>
    <w:tmpl w:val="EC7E2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38298798">
    <w:abstractNumId w:val="15"/>
  </w:num>
  <w:num w:numId="2" w16cid:durableId="1111169735">
    <w:abstractNumId w:val="10"/>
  </w:num>
  <w:num w:numId="3" w16cid:durableId="1007444182">
    <w:abstractNumId w:val="19"/>
  </w:num>
  <w:num w:numId="4" w16cid:durableId="733628794">
    <w:abstractNumId w:val="16"/>
  </w:num>
  <w:num w:numId="5" w16cid:durableId="1872187971">
    <w:abstractNumId w:val="17"/>
  </w:num>
  <w:num w:numId="6" w16cid:durableId="68620558">
    <w:abstractNumId w:val="23"/>
  </w:num>
  <w:num w:numId="7" w16cid:durableId="278487323">
    <w:abstractNumId w:val="8"/>
  </w:num>
  <w:num w:numId="8" w16cid:durableId="240070701">
    <w:abstractNumId w:val="14"/>
  </w:num>
  <w:num w:numId="9" w16cid:durableId="1237978686">
    <w:abstractNumId w:val="21"/>
  </w:num>
  <w:num w:numId="10" w16cid:durableId="135463081">
    <w:abstractNumId w:val="3"/>
  </w:num>
  <w:num w:numId="11" w16cid:durableId="1699159840">
    <w:abstractNumId w:val="7"/>
  </w:num>
  <w:num w:numId="12" w16cid:durableId="1096369195">
    <w:abstractNumId w:val="2"/>
  </w:num>
  <w:num w:numId="13" w16cid:durableId="237711270">
    <w:abstractNumId w:val="4"/>
  </w:num>
  <w:num w:numId="14" w16cid:durableId="1176726630">
    <w:abstractNumId w:val="12"/>
  </w:num>
  <w:num w:numId="15" w16cid:durableId="1280334274">
    <w:abstractNumId w:val="11"/>
  </w:num>
  <w:num w:numId="16" w16cid:durableId="1220870441">
    <w:abstractNumId w:val="20"/>
  </w:num>
  <w:num w:numId="17" w16cid:durableId="1870290252">
    <w:abstractNumId w:val="5"/>
  </w:num>
  <w:num w:numId="18" w16cid:durableId="1676298339">
    <w:abstractNumId w:val="26"/>
  </w:num>
  <w:num w:numId="19" w16cid:durableId="1679890396">
    <w:abstractNumId w:val="22"/>
  </w:num>
  <w:num w:numId="20" w16cid:durableId="1257708952">
    <w:abstractNumId w:val="18"/>
  </w:num>
  <w:num w:numId="21" w16cid:durableId="173499363">
    <w:abstractNumId w:val="24"/>
  </w:num>
  <w:num w:numId="22" w16cid:durableId="127674176">
    <w:abstractNumId w:val="6"/>
  </w:num>
  <w:num w:numId="23" w16cid:durableId="282923732">
    <w:abstractNumId w:val="0"/>
  </w:num>
  <w:num w:numId="24" w16cid:durableId="917447441">
    <w:abstractNumId w:val="20"/>
  </w:num>
  <w:num w:numId="25" w16cid:durableId="451290024">
    <w:abstractNumId w:val="20"/>
  </w:num>
  <w:num w:numId="26" w16cid:durableId="288828719">
    <w:abstractNumId w:val="20"/>
  </w:num>
  <w:num w:numId="27" w16cid:durableId="268775459">
    <w:abstractNumId w:val="20"/>
  </w:num>
  <w:num w:numId="28" w16cid:durableId="1773620949">
    <w:abstractNumId w:val="19"/>
  </w:num>
  <w:num w:numId="29" w16cid:durableId="1433745838">
    <w:abstractNumId w:val="9"/>
  </w:num>
  <w:num w:numId="30" w16cid:durableId="959263030">
    <w:abstractNumId w:val="25"/>
    <w:lvlOverride w:ilvl="0"/>
    <w:lvlOverride w:ilvl="1"/>
    <w:lvlOverride w:ilvl="2"/>
    <w:lvlOverride w:ilvl="3"/>
    <w:lvlOverride w:ilvl="4"/>
    <w:lvlOverride w:ilvl="5"/>
    <w:lvlOverride w:ilvl="6"/>
    <w:lvlOverride w:ilvl="7"/>
    <w:lvlOverride w:ilvl="8"/>
  </w:num>
  <w:num w:numId="31" w16cid:durableId="781341213">
    <w:abstractNumId w:val="13"/>
    <w:lvlOverride w:ilvl="0"/>
    <w:lvlOverride w:ilvl="1"/>
    <w:lvlOverride w:ilvl="2"/>
    <w:lvlOverride w:ilvl="3"/>
    <w:lvlOverride w:ilvl="4"/>
    <w:lvlOverride w:ilvl="5"/>
    <w:lvlOverride w:ilvl="6"/>
    <w:lvlOverride w:ilvl="7"/>
    <w:lvlOverride w:ilvl="8"/>
  </w:num>
  <w:num w:numId="32" w16cid:durableId="700741412">
    <w:abstractNumId w:val="1"/>
    <w:lvlOverride w:ilvl="0"/>
    <w:lvlOverride w:ilvl="1"/>
    <w:lvlOverride w:ilvl="2"/>
    <w:lvlOverride w:ilvl="3"/>
    <w:lvlOverride w:ilvl="4"/>
    <w:lvlOverride w:ilvl="5"/>
    <w:lvlOverride w:ilvl="6"/>
    <w:lvlOverride w:ilvl="7"/>
    <w:lvlOverride w:ilv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E7A"/>
    <w:rsid w:val="00020F8E"/>
    <w:rsid w:val="00026963"/>
    <w:rsid w:val="000475AD"/>
    <w:rsid w:val="00052382"/>
    <w:rsid w:val="0006568A"/>
    <w:rsid w:val="00071B1F"/>
    <w:rsid w:val="000738F9"/>
    <w:rsid w:val="00076F0F"/>
    <w:rsid w:val="00084253"/>
    <w:rsid w:val="000D1D72"/>
    <w:rsid w:val="000D1F49"/>
    <w:rsid w:val="000E0945"/>
    <w:rsid w:val="00111EAB"/>
    <w:rsid w:val="001632C0"/>
    <w:rsid w:val="001727CA"/>
    <w:rsid w:val="001954EB"/>
    <w:rsid w:val="001B0B3A"/>
    <w:rsid w:val="001C171C"/>
    <w:rsid w:val="001C66AD"/>
    <w:rsid w:val="001E7FCD"/>
    <w:rsid w:val="00230D29"/>
    <w:rsid w:val="00237F8E"/>
    <w:rsid w:val="00242B87"/>
    <w:rsid w:val="00286431"/>
    <w:rsid w:val="002963B8"/>
    <w:rsid w:val="002A4125"/>
    <w:rsid w:val="002C26E2"/>
    <w:rsid w:val="002C56E6"/>
    <w:rsid w:val="00340031"/>
    <w:rsid w:val="00361E11"/>
    <w:rsid w:val="0038636F"/>
    <w:rsid w:val="0040090B"/>
    <w:rsid w:val="00410E09"/>
    <w:rsid w:val="00411D78"/>
    <w:rsid w:val="00433D57"/>
    <w:rsid w:val="00433EED"/>
    <w:rsid w:val="00453C1A"/>
    <w:rsid w:val="0046302A"/>
    <w:rsid w:val="004647C0"/>
    <w:rsid w:val="00487D2D"/>
    <w:rsid w:val="004D5D62"/>
    <w:rsid w:val="00504AA9"/>
    <w:rsid w:val="0051084C"/>
    <w:rsid w:val="005112D0"/>
    <w:rsid w:val="00533D86"/>
    <w:rsid w:val="00551763"/>
    <w:rsid w:val="00555681"/>
    <w:rsid w:val="00577E06"/>
    <w:rsid w:val="005A264E"/>
    <w:rsid w:val="005A3BF7"/>
    <w:rsid w:val="005B3E7A"/>
    <w:rsid w:val="005D160E"/>
    <w:rsid w:val="005F2035"/>
    <w:rsid w:val="005F7990"/>
    <w:rsid w:val="00622682"/>
    <w:rsid w:val="00630B7F"/>
    <w:rsid w:val="006356AF"/>
    <w:rsid w:val="0063739C"/>
    <w:rsid w:val="006409D1"/>
    <w:rsid w:val="006502EA"/>
    <w:rsid w:val="00657C4F"/>
    <w:rsid w:val="00686ED4"/>
    <w:rsid w:val="006B248A"/>
    <w:rsid w:val="00700559"/>
    <w:rsid w:val="00703BBA"/>
    <w:rsid w:val="00714F58"/>
    <w:rsid w:val="00743CDA"/>
    <w:rsid w:val="00770F25"/>
    <w:rsid w:val="00780EE1"/>
    <w:rsid w:val="00782FA3"/>
    <w:rsid w:val="007B0A85"/>
    <w:rsid w:val="007B2624"/>
    <w:rsid w:val="007B2E52"/>
    <w:rsid w:val="007C6A52"/>
    <w:rsid w:val="008119CC"/>
    <w:rsid w:val="00816D5C"/>
    <w:rsid w:val="0082043E"/>
    <w:rsid w:val="00883824"/>
    <w:rsid w:val="00897331"/>
    <w:rsid w:val="008E203A"/>
    <w:rsid w:val="00907545"/>
    <w:rsid w:val="0091229C"/>
    <w:rsid w:val="0093700A"/>
    <w:rsid w:val="00940E73"/>
    <w:rsid w:val="00950D39"/>
    <w:rsid w:val="0095786A"/>
    <w:rsid w:val="0098597D"/>
    <w:rsid w:val="00991FA9"/>
    <w:rsid w:val="009E5817"/>
    <w:rsid w:val="009F619A"/>
    <w:rsid w:val="009F6DDE"/>
    <w:rsid w:val="00A370A8"/>
    <w:rsid w:val="00A37F18"/>
    <w:rsid w:val="00A46B22"/>
    <w:rsid w:val="00A56811"/>
    <w:rsid w:val="00A62630"/>
    <w:rsid w:val="00A73847"/>
    <w:rsid w:val="00A8066F"/>
    <w:rsid w:val="00A850FD"/>
    <w:rsid w:val="00A90467"/>
    <w:rsid w:val="00AC614B"/>
    <w:rsid w:val="00AE0CD0"/>
    <w:rsid w:val="00AE21DC"/>
    <w:rsid w:val="00AE3D88"/>
    <w:rsid w:val="00AF0F0E"/>
    <w:rsid w:val="00AF7591"/>
    <w:rsid w:val="00B27589"/>
    <w:rsid w:val="00B46AC8"/>
    <w:rsid w:val="00B87884"/>
    <w:rsid w:val="00BA5108"/>
    <w:rsid w:val="00BD0923"/>
    <w:rsid w:val="00BD4753"/>
    <w:rsid w:val="00BD5CB1"/>
    <w:rsid w:val="00BE37FC"/>
    <w:rsid w:val="00BE62EE"/>
    <w:rsid w:val="00BE7091"/>
    <w:rsid w:val="00C003BA"/>
    <w:rsid w:val="00C33F26"/>
    <w:rsid w:val="00C428B2"/>
    <w:rsid w:val="00C46878"/>
    <w:rsid w:val="00C51116"/>
    <w:rsid w:val="00C82682"/>
    <w:rsid w:val="00C847C4"/>
    <w:rsid w:val="00CB4A51"/>
    <w:rsid w:val="00CB5C1C"/>
    <w:rsid w:val="00CD06EB"/>
    <w:rsid w:val="00CD4532"/>
    <w:rsid w:val="00CD47B0"/>
    <w:rsid w:val="00CE6104"/>
    <w:rsid w:val="00CE7918"/>
    <w:rsid w:val="00CF1B89"/>
    <w:rsid w:val="00D025DA"/>
    <w:rsid w:val="00D05040"/>
    <w:rsid w:val="00D05D0B"/>
    <w:rsid w:val="00D07B0C"/>
    <w:rsid w:val="00D16163"/>
    <w:rsid w:val="00D50B65"/>
    <w:rsid w:val="00D53EAE"/>
    <w:rsid w:val="00D629E6"/>
    <w:rsid w:val="00D76391"/>
    <w:rsid w:val="00DB3FAD"/>
    <w:rsid w:val="00DE6AE4"/>
    <w:rsid w:val="00DF5F06"/>
    <w:rsid w:val="00E046B6"/>
    <w:rsid w:val="00E61C09"/>
    <w:rsid w:val="00E66C3D"/>
    <w:rsid w:val="00EB263C"/>
    <w:rsid w:val="00EB3B58"/>
    <w:rsid w:val="00EC7359"/>
    <w:rsid w:val="00ED3371"/>
    <w:rsid w:val="00EE3054"/>
    <w:rsid w:val="00EE529D"/>
    <w:rsid w:val="00F00606"/>
    <w:rsid w:val="00F01256"/>
    <w:rsid w:val="00F470AA"/>
    <w:rsid w:val="00FA01D3"/>
    <w:rsid w:val="00FA5D2C"/>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2398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475A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B5BEBE"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B5BEBE"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ED7D31"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A5A5A5"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A5A5A5"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B5BEBE"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8"/>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B5BEBE"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ED7D31"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5B9BD5" w:themeColor="accent1"/>
    </w:rPr>
  </w:style>
  <w:style w:type="character" w:customStyle="1" w:styleId="HeaderChar">
    <w:name w:val="Header Char"/>
    <w:basedOn w:val="DefaultParagraphFont"/>
    <w:link w:val="Header"/>
    <w:uiPriority w:val="99"/>
    <w:semiHidden/>
    <w:rsid w:val="001C66AD"/>
    <w:rPr>
      <w:b/>
      <w:noProof/>
      <w:color w:val="5B9BD5" w:themeColor="accent1"/>
      <w:szCs w:val="24"/>
    </w:rPr>
  </w:style>
  <w:style w:type="paragraph" w:styleId="Footer">
    <w:name w:val="footer"/>
    <w:basedOn w:val="Normal"/>
    <w:link w:val="FooterChar"/>
    <w:uiPriority w:val="99"/>
    <w:rsid w:val="000D1D72"/>
    <w:pPr>
      <w:shd w:val="clear" w:color="auto" w:fill="44546A" w:themeFill="text2"/>
      <w:tabs>
        <w:tab w:val="left" w:pos="3690"/>
        <w:tab w:val="left" w:pos="5670"/>
      </w:tabs>
      <w:ind w:left="-540"/>
    </w:pPr>
    <w:rPr>
      <w:color w:val="FFFFFF" w:themeColor="background1"/>
      <w:sz w:val="18"/>
    </w:rPr>
  </w:style>
  <w:style w:type="character" w:customStyle="1" w:styleId="FooterChar">
    <w:name w:val="Footer Char"/>
    <w:basedOn w:val="DefaultParagraphFont"/>
    <w:link w:val="Footer"/>
    <w:uiPriority w:val="99"/>
    <w:rsid w:val="000D1D72"/>
    <w:rPr>
      <w:color w:val="FFFFFF" w:themeColor="background1"/>
      <w:sz w:val="18"/>
      <w:szCs w:val="24"/>
      <w:shd w:val="clear" w:color="auto" w:fill="44546A"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A5A5A5"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A5A5A5"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954F72"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eastAsiaTheme="minorEastAsia"/>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44546A" w:themeFill="text2"/>
      <w:ind w:left="-180" w:right="6840"/>
    </w:pPr>
    <w:rPr>
      <w:rFonts w:ascii="Copperplate Gothic Bold" w:hAnsi="Copperplate Gothic Bold"/>
      <w:color w:val="FFFFFF" w:themeColor="background1"/>
      <w:sz w:val="42"/>
    </w:rPr>
  </w:style>
  <w:style w:type="paragraph" w:customStyle="1" w:styleId="Address">
    <w:name w:val="Address"/>
    <w:basedOn w:val="Normal"/>
    <w:uiPriority w:val="1"/>
    <w:qFormat/>
    <w:rsid w:val="00743CDA"/>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rPr>
      <w:i/>
      <w:iCs/>
      <w:color w:val="44546A"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A5A5A5" w:themeColor="accent3"/>
      <w:sz w:val="36"/>
    </w:rPr>
  </w:style>
  <w:style w:type="character" w:customStyle="1" w:styleId="SalutationChar">
    <w:name w:val="Salutation Char"/>
    <w:basedOn w:val="DefaultParagraphFont"/>
    <w:link w:val="Salutation"/>
    <w:uiPriority w:val="99"/>
    <w:rsid w:val="001C66AD"/>
    <w:rPr>
      <w:color w:val="A5A5A5"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ListParagraph">
    <w:name w:val="List Paragraph"/>
    <w:basedOn w:val="Normal"/>
    <w:uiPriority w:val="34"/>
    <w:qFormat/>
    <w:rsid w:val="00883824"/>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56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cat\AppData\Roaming\Microsoft\Templates\Arrow%20letterhead.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CBD1D1"/>
      </a:accent5>
      <a:accent6>
        <a:srgbClr val="00B050"/>
      </a:accent6>
      <a:hlink>
        <a:srgbClr val="0563C1"/>
      </a:hlink>
      <a:folHlink>
        <a:srgbClr val="954F72"/>
      </a:folHlink>
    </a:clrScheme>
    <a:fontScheme name="LH01A">
      <a:majorFont>
        <a:latin typeface="Candara"/>
        <a:ea typeface=""/>
        <a:cs typeface=""/>
      </a:majorFont>
      <a:minorFont>
        <a:latin typeface="Candara"/>
        <a:ea typeface=""/>
        <a:cs typeface=""/>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3.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Arrow letterhead.dotx</Template>
  <TotalTime>0</TotalTime>
  <Pages>2</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2023-09-13T19:59:00Z</dcterms:created>
  <dcterms:modified xsi:type="dcterms:W3CDTF">2023-09-13T19:59:00Z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